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eastAsia="仿宋_GB2312"/>
          <w:color w:val="000000"/>
          <w:sz w:val="32"/>
          <w:shd w:val="clear" w:color="auto" w:fill="FFFFFF"/>
          <w:lang w:val="en-US" w:eastAsia="zh-CN"/>
        </w:rPr>
      </w:pPr>
      <w:bookmarkStart w:id="0" w:name="_GoBack"/>
      <w:bookmarkEnd w:id="0"/>
    </w:p>
    <w:tbl>
      <w:tblPr>
        <w:tblStyle w:val="11"/>
        <w:tblW w:w="81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"/>
        <w:gridCol w:w="1557"/>
        <w:gridCol w:w="756"/>
        <w:gridCol w:w="1261"/>
        <w:gridCol w:w="1398"/>
        <w:gridCol w:w="1016"/>
        <w:gridCol w:w="12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2026年拟授予一级社会体育指导员人员名单</w:t>
            </w:r>
          </w:p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（第二批)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申请人姓名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指导项目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所在市州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培训地点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何思华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篮球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少数民族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宁远县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胡语心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篮球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宁远县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林正豪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篮球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宁远县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奉家顺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篮球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宁远县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孙放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篮球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宁远县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刘翔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篮球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宁远县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石新宇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篮球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宁远县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何俊杰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篮球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宁远县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胡斌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篮球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宁远县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肖佳宇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篮球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衡阳市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宁远县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黄石华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篮球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宁远县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樊英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篮球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宁远县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何卓林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篮球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宁远县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房小春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篮球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宁远县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王江川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篮球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张家界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少数民族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宁远县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肖俊君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篮球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娄底市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零散人员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郭利泉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篮球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零散人员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杨林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篮球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零散人员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吴君儒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篮球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零散人员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邓清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篮球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娄底市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零散人员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龚星舟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篮球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零散人员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朱瑞恩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乒乓球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娄底市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安乡县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李金铭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乒乓球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娄底市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安乡县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胡章敏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乒乓球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安乡县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杨佳妮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乒乓球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少数民族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安乡县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  凡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乒乓球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安乡县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伍双枝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乒乓球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安乡县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黄玉梅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乒乓球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安乡县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刘  霞 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乒乓球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安乡县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余成章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乒乓球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张家界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少数民族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安乡县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刘海华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乒乓球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邵阳市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安乡县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史淦尹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乒乓球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安乡县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蒋凌波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乒乓球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安乡县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尹彬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乒乓球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安乡县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舒之浩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乒乓球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安乡县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王禹开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乒乓球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安乡县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陈宏伟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乒乓球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湘潭市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安乡县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胡蓉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乒乓球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湘潭市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安乡县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孙静静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乒乓球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湘潭市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安乡县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李汉昌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乒乓球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安乡县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胡桢昱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乒乓球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少数民族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安乡县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廖文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乒乓球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  <w:r>
              <w:rPr>
                <w:rStyle w:val="14"/>
                <w:lang w:val="en-US" w:eastAsia="zh-CN" w:bidi="ar"/>
              </w:rPr>
              <w:t xml:space="preserve"> 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安乡县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米少华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乒乓球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安乡县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熊浩然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乒乓球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安乡县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杨望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乒乓球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安乡县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邹敏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乒乓球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安乡县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张婧锋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乒乓球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少数民族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安乡县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龙倩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乒乓球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安乡县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罗政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男 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乒乓球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安乡县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赵和平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乒乓球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安乡县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陈彦霏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乒乓球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安乡县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曾程厚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乒乓球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娄底市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安乡县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王本津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乒乓球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安乡县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张芳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乒乓球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安乡县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黄莉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乒乓球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安乡县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龙宇博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乒乓球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邵阳市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安乡县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黄文飞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乒乓球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安乡县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曾维军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邵阳市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黄雨娟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邵阳市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蒋欣伶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黄奇峰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熊多运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任淼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陈化冰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黄智重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衡阳市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罗慧勇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衡阳市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刘娇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衡阳市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曹翠玲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衡阳市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唐鲜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湘西自治州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胡家瑞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湘西自治州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土家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黄文来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湘西自治州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丁荣富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曾亮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徐子炀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陈冬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颜福华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粟唯亚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吕焕台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戎柯羽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吴值亦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旷靖达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王思华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张涛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邝泊名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岳阳市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孙宇卿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岳阳市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彭洋霞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岳阳市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付磊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岳阳市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黄勇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曾欣怡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黄漂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李向超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刘新兵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李芳红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傅兰花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  勇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  晗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邓俊新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冯慧军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刘国庆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土家族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罗建军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张宏钢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邝博伦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王二平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代毅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曹霞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马步昊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李艳玲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马雪平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黄义煌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谢兰平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雷艳英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唐秀华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许益超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邓秀超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邓琦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陈琴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袁芳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史廷骏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李盛财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曹彦根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李贵兵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王涛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邝利国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张成标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欧阳赛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陈建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郭泽伦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范津玮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李瑞芝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马建明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林荣华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李煌芝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王文娟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胡泽鹏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曹晟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谭易漫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朱仕盛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永兴县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宋艳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跆拳道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衡阳市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衡阳市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唐新林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跆拳道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衡阳市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黄碧莲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跆拳道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衡阳市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衡阳市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刘宇凤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跆拳道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衡阳市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衡阳市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杜江东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跆拳道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张家界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土家族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衡阳市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朱宏湘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跆拳道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岳阳市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衡阳市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李露武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跆拳道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岳阳市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衡阳市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蒋扬友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跆拳道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衡阳市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衡阳市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朱骏亚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跆拳道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岳阳市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衡阳市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黄兴如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跆拳道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岳阳市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衡阳市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阳斌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跆拳道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衡阳市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衡阳市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王思佳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跆拳道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永州市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衡阳市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向敏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跆拳道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衡阳市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少数民族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衡阳市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杨腾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跆拳道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衡阳市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少数民族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衡阳市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邝二雄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跆拳道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衡阳市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衡阳市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黄健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跆拳道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衡阳市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衡阳市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卢鹏飞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跆拳道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永州市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衡阳市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周丹凤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气排球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邵东市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李超能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气排球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邵东市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张露露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气排球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邵东市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李慈心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气排球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湘潭市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邵东市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谢巧敏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气排球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邵阳市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邵东市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孙雯涛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气排球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邵东市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李美凤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气排球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邵东市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曹飞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气排球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邵东市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黄琳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气排球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永州市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邵东市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何举仁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气排球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永州市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邵东市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陈波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气排球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永州市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邵东市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何绩文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气排球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永州市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邵东市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何丽芳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气排球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邵东市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刘雨旸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气排球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娄底市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邵东市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蔡秋梅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气排球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邵东市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薛燮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气排球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邵东市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瞿芳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气排球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湘西州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苗族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邵东市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刘超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气排球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娄底市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邵东市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唐杰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气排球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永州市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邵东市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罗微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气排球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邵东市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黄婷婷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气排球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邵东市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舒丹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气排球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衡阳市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苗族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邵东市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姚秋实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气排球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邵阳市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邵东市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文敏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气排球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邵东市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刘凯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气排球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邵阳市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邵东市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卜忠丽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气排球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邵东市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肖鹏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气排球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邵东市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邓赛红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气排球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娄底市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邵东市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许望定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气排球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邵阳市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邵东市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屈杰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气排球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衡阳市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邵东市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李思远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气排球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岳阳市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邵东市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彭荆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气排球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娄底市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邵东市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唐梦琴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气排球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永州市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邵东市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文海艳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气排球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永州市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邵东市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匡朕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气排球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衡阳市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邵东市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龚政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气排球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张家界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少数民族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邵东市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候军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气排球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张家界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少数民族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邵东市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杨晓琳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气排球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张家界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苗族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邵东市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丁思浪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气排球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邵东市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李伟良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气排球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湘潭市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邵东市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气排球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邵东市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邵东市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气排球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邵东市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王榕斌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气排球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邵东市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邵东市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文禹松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定向越野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邓君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定向越野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邵阳市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李栋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定向越野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岳阳市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唐琪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定向越野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娄底市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彭成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定向越野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娄底市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曾胜强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定向越野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娄底市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张奥科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定向越野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娄底市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邬明仁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定向越野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娄底市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唐科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定向越野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颜江民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定向越野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张佩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定向越野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谢建泉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定向越野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曾勇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定向越野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张立群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定向越野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杨亚平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定向越野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张欢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定向越野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白玲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定向越野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孔繁晓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定向越野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万星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定向越野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郭蓉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定向越野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孙传芳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定向越野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张平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定向越野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曾东阳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定向越野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易子轩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定向越野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唐翔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定向越野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戴雨阳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定向越野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沈鑫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定向越野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黄燕玲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定向越野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颜智清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定向越野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刘圣江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定向越野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任翔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定向越野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谭博文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定向越野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欧阳鑫月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定向越野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樊江怀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定向越野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少数民族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向东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定向越野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少数民族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陈诺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定向越野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刘靓靓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定向越野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陈锐霆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定向越野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赵伟宸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定向越野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李嘉妍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定向越野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吕智祥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定向越野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周赏赏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永州市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刘艳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张家界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陈娟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永州市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屈秦沁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永州市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向前进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张家界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土家族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张宏波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张家界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土家族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卢丹旭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永州市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周波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邵阳市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左海鹏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邵阳市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赵乐峰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邵阳市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彭洋辉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湘西州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少数民族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田国海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湘西州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少数民族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赵新宇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湘潭市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陈红日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张家界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土家族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肖志坚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张家界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土家族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朱敏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李欣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罗石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刘煜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刘志超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邵阳市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王梓妍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邵阳市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张树豪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益阳市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金恩霆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益阳市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262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孙富锐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益阳市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刘天宇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益阳市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费鸿俣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益阳市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何胜贤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益阳市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张明俊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益阳市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王少富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益阳市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晏磊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益阳市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袁浩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益阳市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樊祥羽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益阳市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孙常青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益阳市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周依勤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民族健身操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湘西州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吉首市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向佩佩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民族健身操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湘西州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少数民族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吉首市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杨敏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民族健身操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湘西州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吉首市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吴思怡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民族健身操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湘西州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吉首市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李游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民族健身操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湘西州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少数民族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吉首市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邵洁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民族健身操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湘西州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吉首市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宋璇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民族健身操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湘西州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少数民族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吉首市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滕菲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民族健身操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湘西州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少数民族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吉首市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彭光鹏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民族健身操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湘西州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少数民族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吉首市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王丹丹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民族健身操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岳阳市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吉首市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胡英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民族健身操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湘西州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少数民族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吉首市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吴宙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民族健身操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湘西州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少数民族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吉首市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284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李秋霞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民族健身操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少数民族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吉首市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王时应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民族健身操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湘西州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少数民族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吉首市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罗自荣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民族健身操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湘西州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少数民族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吉首市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田甜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民族健身操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岳阳市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吉首市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李黎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民族健身操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湘西州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少数民族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吉首市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289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梁思怡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民族健身操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益阳市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吉首市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杨紫涵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民族健身操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益阳市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吉首市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谢碧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民族健身操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益阳市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吉首市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刘艺文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民族健身操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永州市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吉首市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姚阳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民族健身操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张家界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少数民族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吉首市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袁海龙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民族健身操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湘潭市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吉首市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杨永华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民族健身操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少数民族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吉首市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296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李璇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民族健身操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永州市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少数民族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吉首市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杨文雯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民族健身操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吉首市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曾昱煜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民族健身操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吉首市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龚羿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民族健身操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吉首市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胡红宾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山地户外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邵阳市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零散人员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陈子豪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少数民族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零散人员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钟波兰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柔道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零散人员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向媛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湘西州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少数民族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零散人员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屈铁君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湘西州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土家族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零散人员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严红满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围棋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湘西州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少数民族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零散人员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李小利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围棋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张家界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零散人员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颜文慧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围棋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张家界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少数民族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零散人员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赵璞英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零散人员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范珍妮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瑶族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零散人员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唐睿韬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象棋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零散人员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黄丽珍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象棋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零散人员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蔡熔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象棋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零散人员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罗静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象棋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岳阳市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零散人员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李学文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象棋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岳阳市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零散人员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吴江武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象棋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岳阳市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零散人员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316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仇霞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象棋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岳阳市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零散人员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吴晓平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湘西州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零散人员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朱文轩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岳阳市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零散人员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曾紫怡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益阳市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零散人员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徐圳怀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零散人员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321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姜博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湘西州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零散人员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熊宇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益阳市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零散人员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323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许晖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零散人员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罗云异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零散人员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张亚豪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苗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326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刘蔚麟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327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戴安军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328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廖雅洁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329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刘欣彤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曾峥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谌银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湘潭市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黄龙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333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蒋世国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334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王著铭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335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陆球战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336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刘乾旗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岳阳市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337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王馨语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岳阳市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338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胡浩东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岳阳市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339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唐阳春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岳阳市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龙治旭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岳阳市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余胜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岳阳市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成蔚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湘潭市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343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郑洁燕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湘潭市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344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万秋玲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湘潭市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345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曹扬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张家界市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346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郑昕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邵阳市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347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伍哲乎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邵阳市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348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向红潇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湘西州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土家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349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滕波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湘西州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苗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李海明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湘西州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土家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351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谢志华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娄底市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352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叶志明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娄底市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353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宋卫红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娄底市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354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谢仁桃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娄底市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  梅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湘西州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356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杨慧艳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湘西州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土家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357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  敏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湘西州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土家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358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向水香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湘西州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土家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359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屈铁君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湘西州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土家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李孝莲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湘西州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土家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  征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益阳市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李静萍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衡阳市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滕金伶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苗族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364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李长菊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365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周洁琼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366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谢满英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367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周智娟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苗族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368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李永春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侗族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369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欧阳飞跃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邵阳市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周菲菲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邵阳市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371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张珊莲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邵阳市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  亮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373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戴安银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374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  丽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375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刘友花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黄鹰翔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377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欧阳新辉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湘潭市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378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谭秀芳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湘潭市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379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李平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湘潭市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崔艺荣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湘潭市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381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曾米米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湘潭市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382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刘海燕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湘潭市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383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  浩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岳阳市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384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  放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岳阳市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385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  辉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386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  红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387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徐瑛琪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388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唐红艳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389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陈晓春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贺红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391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苏光仁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392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黄丽萍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393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  磊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394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黄丽娜  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395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李佳兵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396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  春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397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吴江勇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398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  高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399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颜玉英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林建秀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401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谢基松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卢尚宇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李雪飞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刘雨露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胡妆妆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黄春花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蔡丽娟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谭招秀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李芳红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李奇松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吴东金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412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刘惠英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413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陈爱莲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柔力球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零散人员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414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袁莉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柔力球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零散人员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415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李春梅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太极拳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湘西州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零散人员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416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覃春燕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太极拳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湘西州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少数民族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零散人员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417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王朝晖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太极拳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418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周南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太极拳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419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阳慧娟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太极拳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刘小菱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湘潭市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湘潭市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421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陈湘华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太极拳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湘潭市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湘潭市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422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陈芷葳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太极拳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湘潭市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湘潭市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423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周小阳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太极拳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湘潭市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湘潭市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424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罗志文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太极拳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湘潭市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湘潭市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425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周孝满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太极拳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湘潭市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湘潭市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426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陈瑶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太极拳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湘潭市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湘潭市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427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张羽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太极拳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428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陶坤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429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武子竣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曾健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欧阳劲禹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王婷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张智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434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林敏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435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姚海涛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436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熊新宇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437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向家祺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438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郭德相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439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杨帅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曹翠玲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任昭青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张诤诤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443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邹懿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444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陈许要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汤辉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446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冯卫星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447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盛丹妮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448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张文波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449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龙云飞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袁进伟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451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杨小红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罗民娟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453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王欢连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454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雷云丽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455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唐胜强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456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张伟平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457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陶汝星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458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曾庆平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459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袁晓斌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丁杰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461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阳思怡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462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何美清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463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陈文波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464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李鸿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465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邓赛红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466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潘剑峰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467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戴旭阳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468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楚理洪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469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郭德智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乐德鑫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471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阎文婧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472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胥婷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473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廖艳萍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474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雷小亚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475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张智明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476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李彪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477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黄亿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478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江威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479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刘厚良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易赛君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481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邓红英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482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侯汝林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483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覃慧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484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罗容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485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曾军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486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黄泽文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篮球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永州市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平江县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487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蔡伟琦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篮球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平江县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488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蔡嘉强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篮球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平江县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489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黄金宝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篮球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邵阳市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平江县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傅冬春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篮球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邵阳市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平江县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491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孙安平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篮球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岳阳市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平江县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492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陈珍珍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篮球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岳阳市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平江县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493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卢建翔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篮球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湘西州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少数民族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平江县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494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肖清华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篮球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邵阳市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平江县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龙清松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篮球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湘西州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少数民族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平江县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496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张凤妮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篮球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岳阳市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平江县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497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黄维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篮球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平江县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498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李长征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篮球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衡阳市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平江县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张磊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篮球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平江县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蔡宗宏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篮球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平江县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501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冯裕莲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篮球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平江县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502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胡进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篮球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平江县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503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湛衡湘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篮球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岳阳市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平江县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504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李建波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篮球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岳阳市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平江县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505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张卿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篮球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衡阳市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平江县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506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汪秀芬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篮球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少数民族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平江县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507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候深革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篮球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湘潭市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平江县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508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于哲学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篮球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岳阳市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平江县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509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晏政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篮球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湘潭市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平江县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杨昀泽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篮球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湘潭市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平江县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孙奇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篮球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邵阳市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平江县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512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陈玉丁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篮球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衡阳市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平江县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513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朱灿彰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篮球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益阳市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平江县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514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刘子耀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篮球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张家界市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平江县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515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易鹏辉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篮球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张家界市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平江县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516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李豪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篮球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平江县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517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吴志根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篮球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平江县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518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左重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篮球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岳阳市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平江县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519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黄新明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篮球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岳阳市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平江县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王文涛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篮球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平江县</w:t>
            </w:r>
          </w:p>
        </w:tc>
      </w:tr>
    </w:tbl>
    <w:p>
      <w:pPr>
        <w:ind w:firstLine="640" w:firstLineChars="200"/>
        <w:jc w:val="both"/>
        <w:rPr>
          <w:rFonts w:hint="default" w:ascii="仿宋_GB2312" w:eastAsia="仿宋_GB2312"/>
          <w:color w:val="000000"/>
          <w:sz w:val="32"/>
          <w:shd w:val="clear" w:color="auto" w:fill="FFFFFF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1361" w:gutter="0"/>
      <w:pgNumType w:fmt="numberInDash"/>
      <w:cols w:space="0" w:num="1"/>
      <w:rtlGutter w:val="0"/>
      <w:docGrid w:type="lines" w:linePitch="28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altName w:val="Droid Sans"/>
    <w:panose1 w:val="020B0604030504040204"/>
    <w:charset w:val="00"/>
    <w:family w:val="auto"/>
    <w:pitch w:val="default"/>
    <w:sig w:usb0="00000000" w:usb1="00000000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黑体-GB13000">
    <w:altName w:val="黑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roid Sans">
    <w:panose1 w:val="020B0606030804020204"/>
    <w:charset w:val="00"/>
    <w:family w:val="auto"/>
    <w:pitch w:val="default"/>
    <w:sig w:usb0="E00002EF" w:usb1="4000205B" w:usb2="00000028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PXvojAdAgAAKQQAAA4AAAAAAAAAAQAgAAAAN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true"/>
  <w:embedTrueTypeFonts/>
  <w:saveSubsetFonts/>
  <w:bordersDoNotSurroundHeader w:val="false"/>
  <w:bordersDoNotSurroundFooter w:val="false"/>
  <w:documentProtection w:enforcement="0"/>
  <w:defaultTabStop w:val="420"/>
  <w:doNotHyphenateCaps/>
  <w:drawingGridVerticalSpacing w:val="144"/>
  <w:displayHorizontalDrawingGridEvery w:val="1"/>
  <w:displayVerticalDrawingGridEvery w:val="1"/>
  <w:noPunctuationKerning w:val="true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ZmNzgwOWVkZmU3ZWRjOTRjYjFkYTg2YzE4YWI2NDAifQ=="/>
  </w:docVars>
  <w:rsids>
    <w:rsidRoot w:val="09DA1686"/>
    <w:rsid w:val="0013113A"/>
    <w:rsid w:val="00705E64"/>
    <w:rsid w:val="00882B5F"/>
    <w:rsid w:val="00CF7928"/>
    <w:rsid w:val="00F22CD0"/>
    <w:rsid w:val="00FC2500"/>
    <w:rsid w:val="01CC2981"/>
    <w:rsid w:val="03230054"/>
    <w:rsid w:val="032D2821"/>
    <w:rsid w:val="03EB5B12"/>
    <w:rsid w:val="04101947"/>
    <w:rsid w:val="065227DA"/>
    <w:rsid w:val="06EE92FB"/>
    <w:rsid w:val="088017D6"/>
    <w:rsid w:val="09DA1686"/>
    <w:rsid w:val="0B7C78FC"/>
    <w:rsid w:val="0C623381"/>
    <w:rsid w:val="0CF0118A"/>
    <w:rsid w:val="10D37936"/>
    <w:rsid w:val="10DB41CE"/>
    <w:rsid w:val="139050E1"/>
    <w:rsid w:val="193606D7"/>
    <w:rsid w:val="1ABD334B"/>
    <w:rsid w:val="1ACB6597"/>
    <w:rsid w:val="1FBEE316"/>
    <w:rsid w:val="245F02C4"/>
    <w:rsid w:val="29FF6F50"/>
    <w:rsid w:val="2B25751D"/>
    <w:rsid w:val="2B76B812"/>
    <w:rsid w:val="2E605F34"/>
    <w:rsid w:val="2F3FB094"/>
    <w:rsid w:val="2F4E3597"/>
    <w:rsid w:val="2F73598C"/>
    <w:rsid w:val="36D35B4C"/>
    <w:rsid w:val="39FE53A4"/>
    <w:rsid w:val="3A2159E9"/>
    <w:rsid w:val="3F6D26EC"/>
    <w:rsid w:val="3FB5526A"/>
    <w:rsid w:val="436F06B1"/>
    <w:rsid w:val="470B0F8D"/>
    <w:rsid w:val="47A73950"/>
    <w:rsid w:val="4D9F30C2"/>
    <w:rsid w:val="4F8011EB"/>
    <w:rsid w:val="4FB7B921"/>
    <w:rsid w:val="549E018B"/>
    <w:rsid w:val="578C4726"/>
    <w:rsid w:val="59276497"/>
    <w:rsid w:val="5BF14102"/>
    <w:rsid w:val="5DBFDC94"/>
    <w:rsid w:val="63171CE0"/>
    <w:rsid w:val="632C3261"/>
    <w:rsid w:val="68E13109"/>
    <w:rsid w:val="69002DE0"/>
    <w:rsid w:val="6CD135E9"/>
    <w:rsid w:val="6CDF0501"/>
    <w:rsid w:val="6DDBB3C3"/>
    <w:rsid w:val="6E6693A7"/>
    <w:rsid w:val="743651E7"/>
    <w:rsid w:val="77924D02"/>
    <w:rsid w:val="77BF4511"/>
    <w:rsid w:val="78927AD5"/>
    <w:rsid w:val="7AFF5354"/>
    <w:rsid w:val="7BF610CB"/>
    <w:rsid w:val="7D97B146"/>
    <w:rsid w:val="97FFA7AD"/>
    <w:rsid w:val="ADD7E2EB"/>
    <w:rsid w:val="AFF83F53"/>
    <w:rsid w:val="B76FC2D6"/>
    <w:rsid w:val="BBBF36F4"/>
    <w:rsid w:val="CF9FA23B"/>
    <w:rsid w:val="DFBED570"/>
    <w:rsid w:val="E7D998F2"/>
    <w:rsid w:val="E7EF20BE"/>
    <w:rsid w:val="EF77AD91"/>
    <w:rsid w:val="EFEF25C3"/>
    <w:rsid w:val="F2766727"/>
    <w:rsid w:val="F67F447E"/>
    <w:rsid w:val="F7B6A118"/>
    <w:rsid w:val="F7BF8BCE"/>
    <w:rsid w:val="FFFDD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 w:locked="1"/>
    <w:lsdException w:qFormat="1" w:uiPriority="0" w:name="heading 3" w:locked="1"/>
    <w:lsdException w:qFormat="1" w:uiPriority="0" w:semiHidden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0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locked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4"/>
    <w:basedOn w:val="1"/>
    <w:next w:val="1"/>
    <w:unhideWhenUsed/>
    <w:qFormat/>
    <w:locked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2">
    <w:name w:val="Default Paragraph Font"/>
    <w:semiHidden/>
    <w:qFormat/>
    <w:uiPriority w:val="99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99"/>
    <w:pPr>
      <w:ind w:firstLine="420"/>
    </w:pPr>
    <w:rPr>
      <w:szCs w:val="20"/>
    </w:r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Body Text First Indent 2"/>
    <w:basedOn w:val="6"/>
    <w:semiHidden/>
    <w:qFormat/>
    <w:uiPriority w:val="0"/>
    <w:pPr>
      <w:spacing w:before="100" w:beforeAutospacing="1"/>
      <w:ind w:left="0" w:firstLine="420" w:firstLineChars="200"/>
    </w:pPr>
    <w:rPr>
      <w:sz w:val="32"/>
      <w:szCs w:val="32"/>
    </w:rPr>
  </w:style>
  <w:style w:type="character" w:customStyle="1" w:styleId="13">
    <w:name w:val="font21"/>
    <w:basedOn w:val="12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character" w:customStyle="1" w:styleId="14">
    <w:name w:val="font01"/>
    <w:basedOn w:val="12"/>
    <w:qFormat/>
    <w:uiPriority w:val="0"/>
    <w:rPr>
      <w:rFonts w:ascii="Tahoma" w:hAnsi="Tahoma" w:eastAsia="Tahoma" w:cs="Tahoma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17</Pages>
  <Words>735</Words>
  <Characters>800</Characters>
  <Lines>0</Lines>
  <Paragraphs>0</Paragraphs>
  <TotalTime>11</TotalTime>
  <ScaleCrop>false</ScaleCrop>
  <LinksUpToDate>false</LinksUpToDate>
  <CharactersWithSpaces>932</CharactersWithSpaces>
  <Application>WPS Office_11.8.2.9849_F1E327BC-269C-435d-A152-05C5408002CA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2024-06-17T18:32:00Z</dcterms:created>
  <dc:creator>轻尘</dc:creator>
  <cp:lastModifiedBy>kylin</cp:lastModifiedBy>
  <cp:lastPrinted>2026-07-03T09:18:00Z</cp:lastPrinted>
  <dcterms:modified xsi:type="dcterms:W3CDTF">2026-08-17T08:53:03Z</dcterms:modified>
  <dc:title>湖 南 贺 龙 体 育 馆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2052-11.8.2.9849</vt:lpwstr>
  </property>
  <property fmtid="{D5CDD505-2E9C-101B-9397-08002B2CF9AE}" pid="3" name="ICV">
    <vt:lpwstr>BD80CA42A69E48A2B24B8FEB07B40CA1_13</vt:lpwstr>
  </property>
  <property fmtid="{D5CDD505-2E9C-101B-9397-08002B2CF9AE}" pid="4" name="KSOTemplateDocerSaveRecord">
    <vt:lpwstr>eyJoZGlkIjoiYjZjNjE2YmNhNzI3MTI0M2E5YjEwZjZjN2U1MGFhNzEiLCJ1c2VySWQiOiIxNjg4ODQ1NTA0In0=</vt:lpwstr>
  </property>
</Properties>
</file>